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6979" w:rsidRDefault="007E6979" w:rsidP="007E6979">
      <w:pPr>
        <w:ind w:left="6282"/>
        <w:jc w:val="both"/>
        <w:rPr>
          <w:rFonts w:cs="David" w:hint="cs"/>
          <w:rtl/>
        </w:rPr>
      </w:pPr>
    </w:p>
    <w:p w:rsidR="007E6979" w:rsidRPr="00286120" w:rsidRDefault="007E6979" w:rsidP="007E6979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 w:hint="cs"/>
          <w:sz w:val="32"/>
          <w:szCs w:val="32"/>
          <w:rtl/>
        </w:rPr>
      </w:pPr>
    </w:p>
    <w:p w:rsidR="007E6979" w:rsidRDefault="007E6979" w:rsidP="00CE63AA">
      <w:pPr>
        <w:jc w:val="right"/>
        <w:rPr>
          <w:rFonts w:cs="David" w:hint="cs"/>
          <w:rtl/>
        </w:rPr>
      </w:pPr>
      <w:r>
        <w:rPr>
          <w:rFonts w:cs="David" w:hint="eastAsia"/>
          <w:rtl/>
        </w:rPr>
        <w:t>‏</w:t>
      </w:r>
      <w:r w:rsidR="00CE63AA">
        <w:rPr>
          <w:rFonts w:cs="David" w:hint="cs"/>
          <w:rtl/>
        </w:rPr>
        <w:t>27</w:t>
      </w:r>
      <w:r>
        <w:rPr>
          <w:rFonts w:cs="David"/>
          <w:rtl/>
        </w:rPr>
        <w:t xml:space="preserve"> </w:t>
      </w:r>
      <w:r w:rsidR="00CE63AA">
        <w:rPr>
          <w:rFonts w:cs="David" w:hint="cs"/>
          <w:rtl/>
        </w:rPr>
        <w:t>ינוא</w:t>
      </w:r>
      <w:r>
        <w:rPr>
          <w:rFonts w:cs="David"/>
          <w:rtl/>
        </w:rPr>
        <w:t>ר 20</w:t>
      </w:r>
      <w:r w:rsidR="00CE63AA">
        <w:rPr>
          <w:rFonts w:cs="David" w:hint="cs"/>
          <w:rtl/>
        </w:rPr>
        <w:t>20</w:t>
      </w:r>
    </w:p>
    <w:p w:rsidR="007E6979" w:rsidRDefault="007E6979" w:rsidP="007E6979">
      <w:pPr>
        <w:jc w:val="right"/>
        <w:rPr>
          <w:rFonts w:hint="cs"/>
        </w:rPr>
      </w:pPr>
      <w:r>
        <w:rPr>
          <w:rFonts w:cs="David" w:hint="eastAsia"/>
          <w:rtl/>
        </w:rPr>
        <w:t>‏</w:t>
      </w:r>
      <w:r>
        <w:rPr>
          <w:rFonts w:cs="David" w:hint="cs"/>
          <w:rtl/>
        </w:rPr>
        <w:t xml:space="preserve"> </w:t>
      </w:r>
    </w:p>
    <w:p w:rsidR="007E6979" w:rsidRDefault="007E6979" w:rsidP="007E6979">
      <w:pPr>
        <w:rPr>
          <w:rFonts w:hint="cs"/>
        </w:rPr>
      </w:pPr>
    </w:p>
    <w:p w:rsidR="007E6979" w:rsidRPr="00286120" w:rsidRDefault="007E6979" w:rsidP="007E6979">
      <w:pPr>
        <w:pStyle w:val="a3"/>
        <w:tabs>
          <w:tab w:val="clear" w:pos="4153"/>
          <w:tab w:val="clear" w:pos="8306"/>
        </w:tabs>
        <w:ind w:left="7046"/>
        <w:jc w:val="both"/>
        <w:rPr>
          <w:rFonts w:cs="David" w:hint="cs"/>
          <w:sz w:val="28"/>
          <w:szCs w:val="28"/>
          <w:rtl/>
        </w:rPr>
      </w:pPr>
    </w:p>
    <w:p w:rsidR="007E6979" w:rsidRDefault="007E6979" w:rsidP="007E6979">
      <w:pPr>
        <w:pStyle w:val="a3"/>
        <w:tabs>
          <w:tab w:val="clear" w:pos="4153"/>
          <w:tab w:val="clear" w:pos="8306"/>
        </w:tabs>
        <w:jc w:val="center"/>
        <w:rPr>
          <w:rFonts w:cs="David" w:hint="cs"/>
          <w:sz w:val="32"/>
          <w:szCs w:val="32"/>
          <w:u w:val="single"/>
          <w:rtl/>
        </w:rPr>
      </w:pPr>
    </w:p>
    <w:p w:rsidR="007E6979" w:rsidRPr="001716E5" w:rsidRDefault="007E6979" w:rsidP="007E6979">
      <w:pPr>
        <w:pStyle w:val="a3"/>
        <w:tabs>
          <w:tab w:val="clear" w:pos="4153"/>
          <w:tab w:val="clear" w:pos="8306"/>
        </w:tabs>
        <w:jc w:val="center"/>
        <w:rPr>
          <w:rFonts w:cs="David" w:hint="cs"/>
          <w:sz w:val="28"/>
          <w:szCs w:val="28"/>
          <w:u w:val="single"/>
          <w:rtl/>
        </w:rPr>
      </w:pPr>
      <w:r w:rsidRPr="001716E5">
        <w:rPr>
          <w:rFonts w:cs="David" w:hint="cs"/>
          <w:sz w:val="28"/>
          <w:szCs w:val="28"/>
          <w:u w:val="single"/>
          <w:rtl/>
        </w:rPr>
        <w:t xml:space="preserve">הנדון: </w:t>
      </w:r>
      <w:r>
        <w:rPr>
          <w:rFonts w:cs="David" w:hint="cs"/>
          <w:sz w:val="28"/>
          <w:szCs w:val="28"/>
          <w:u w:val="single"/>
          <w:rtl/>
        </w:rPr>
        <w:t xml:space="preserve">ספק יחיד חברת </w:t>
      </w:r>
      <w:r>
        <w:rPr>
          <w:rFonts w:cs="David" w:hint="cs"/>
          <w:sz w:val="28"/>
          <w:szCs w:val="28"/>
          <w:u w:val="single"/>
        </w:rPr>
        <w:t>EPR</w:t>
      </w:r>
    </w:p>
    <w:p w:rsidR="007E6979" w:rsidRDefault="007E6979" w:rsidP="007E6979">
      <w:pPr>
        <w:pStyle w:val="a3"/>
        <w:tabs>
          <w:tab w:val="clear" w:pos="4153"/>
          <w:tab w:val="clear" w:pos="8306"/>
          <w:tab w:val="left" w:pos="6434"/>
        </w:tabs>
        <w:rPr>
          <w:rFonts w:hint="cs"/>
          <w:sz w:val="28"/>
          <w:szCs w:val="28"/>
          <w:rtl/>
        </w:rPr>
      </w:pPr>
      <w:r>
        <w:rPr>
          <w:sz w:val="28"/>
          <w:szCs w:val="28"/>
          <w:rtl/>
        </w:rPr>
        <w:tab/>
      </w:r>
    </w:p>
    <w:p w:rsidR="007E6979" w:rsidRDefault="007E6979" w:rsidP="007E6979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 w:hint="cs"/>
          <w:sz w:val="28"/>
          <w:szCs w:val="28"/>
          <w:rtl/>
        </w:rPr>
      </w:pPr>
    </w:p>
    <w:p w:rsidR="007E6979" w:rsidRDefault="007E6979" w:rsidP="007E6979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 w:hint="cs"/>
          <w:sz w:val="28"/>
          <w:szCs w:val="28"/>
          <w:rtl/>
        </w:rPr>
      </w:pPr>
    </w:p>
    <w:p w:rsidR="007E6979" w:rsidRDefault="007E6979" w:rsidP="007E6979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למיטב ידיעתנו, חברת </w:t>
      </w:r>
      <w:r>
        <w:rPr>
          <w:rFonts w:cs="David" w:hint="cs"/>
          <w:sz w:val="28"/>
          <w:szCs w:val="28"/>
        </w:rPr>
        <w:t>EPR</w:t>
      </w:r>
      <w:r>
        <w:rPr>
          <w:rFonts w:cs="David" w:hint="cs"/>
          <w:sz w:val="28"/>
          <w:szCs w:val="28"/>
          <w:rtl/>
        </w:rPr>
        <w:t xml:space="preserve"> זכתה באספקת שירותים במכרז רשויות מקומיות לצורך </w:t>
      </w:r>
      <w:proofErr w:type="spellStart"/>
      <w:r>
        <w:rPr>
          <w:rFonts w:cs="David" w:hint="cs"/>
          <w:sz w:val="28"/>
          <w:szCs w:val="28"/>
          <w:rtl/>
        </w:rPr>
        <w:t>איפיון</w:t>
      </w:r>
      <w:proofErr w:type="spellEnd"/>
      <w:r>
        <w:rPr>
          <w:rFonts w:cs="David" w:hint="cs"/>
          <w:sz w:val="28"/>
          <w:szCs w:val="28"/>
          <w:rtl/>
        </w:rPr>
        <w:t xml:space="preserve"> פיתוח ותחזוקת מערכת תיק הרווחה. במסגרת </w:t>
      </w:r>
      <w:proofErr w:type="spellStart"/>
      <w:r>
        <w:rPr>
          <w:rFonts w:cs="David" w:hint="cs"/>
          <w:sz w:val="28"/>
          <w:szCs w:val="28"/>
          <w:rtl/>
        </w:rPr>
        <w:t>תוכנית</w:t>
      </w:r>
      <w:proofErr w:type="spellEnd"/>
      <w:r>
        <w:rPr>
          <w:rFonts w:cs="David" w:hint="cs"/>
          <w:sz w:val="28"/>
          <w:szCs w:val="28"/>
          <w:rtl/>
        </w:rPr>
        <w:t xml:space="preserve"> רווחה דיגיטלית במשרד הרווחה, המשרד נערך לפיתוח ויישום מענים דיגיטליים ייחודיים </w:t>
      </w:r>
      <w:proofErr w:type="spellStart"/>
      <w:r>
        <w:rPr>
          <w:rFonts w:cs="David" w:hint="cs"/>
          <w:sz w:val="28"/>
          <w:szCs w:val="28"/>
          <w:rtl/>
        </w:rPr>
        <w:t>מותאמי</w:t>
      </w:r>
      <w:proofErr w:type="spellEnd"/>
      <w:r>
        <w:rPr>
          <w:rFonts w:cs="David" w:hint="cs"/>
          <w:sz w:val="28"/>
          <w:szCs w:val="28"/>
          <w:rtl/>
        </w:rPr>
        <w:t xml:space="preserve"> לקוח. </w:t>
      </w:r>
    </w:p>
    <w:p w:rsidR="007E6979" w:rsidRDefault="007E6979" w:rsidP="007E6979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 w:hint="cs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כל דרישה לשינוי/תוספת במערכת יכול להתבצע על ידי חברה זו בלבד.</w:t>
      </w:r>
    </w:p>
    <w:p w:rsidR="007E6979" w:rsidRPr="00286120" w:rsidRDefault="007E6979" w:rsidP="007E6979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 w:hint="cs"/>
          <w:sz w:val="32"/>
          <w:szCs w:val="32"/>
          <w:rtl/>
        </w:rPr>
      </w:pPr>
    </w:p>
    <w:p w:rsidR="007E6979" w:rsidRPr="00286120" w:rsidRDefault="007E6979" w:rsidP="007E6979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 w:hint="cs"/>
          <w:sz w:val="32"/>
          <w:szCs w:val="32"/>
          <w:rtl/>
        </w:rPr>
      </w:pPr>
      <w:bookmarkStart w:id="0" w:name="_GoBack"/>
      <w:bookmarkEnd w:id="0"/>
    </w:p>
    <w:p w:rsidR="007E6979" w:rsidRDefault="007E6979" w:rsidP="007E6979">
      <w:pPr>
        <w:rPr>
          <w:rFonts w:hint="cs"/>
          <w:rtl/>
        </w:rPr>
      </w:pPr>
    </w:p>
    <w:p w:rsidR="007E6979" w:rsidRDefault="007E6979" w:rsidP="007E6979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 w:hint="cs"/>
          <w:sz w:val="32"/>
          <w:szCs w:val="32"/>
          <w:rtl/>
        </w:rPr>
      </w:pPr>
    </w:p>
    <w:p w:rsidR="007E6979" w:rsidRPr="00286120" w:rsidRDefault="007E6979" w:rsidP="007E6979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 w:hint="cs"/>
          <w:sz w:val="32"/>
          <w:szCs w:val="32"/>
          <w:rtl/>
        </w:rPr>
      </w:pPr>
    </w:p>
    <w:p w:rsidR="007E6979" w:rsidRPr="00286120" w:rsidRDefault="007E6979" w:rsidP="007E6979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 w:hint="cs"/>
          <w:sz w:val="28"/>
          <w:szCs w:val="28"/>
          <w:rtl/>
        </w:rPr>
      </w:pP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28"/>
          <w:szCs w:val="28"/>
          <w:rtl/>
        </w:rPr>
        <w:t>בברכה,</w:t>
      </w:r>
    </w:p>
    <w:p w:rsidR="007E6979" w:rsidRPr="00286120" w:rsidRDefault="007E6979" w:rsidP="00CE63AA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 w:hint="cs"/>
          <w:sz w:val="28"/>
          <w:szCs w:val="28"/>
          <w:rtl/>
        </w:rPr>
      </w:pPr>
      <w:r w:rsidRPr="00286120">
        <w:rPr>
          <w:rFonts w:cs="David" w:hint="cs"/>
          <w:sz w:val="28"/>
          <w:szCs w:val="28"/>
          <w:rtl/>
        </w:rPr>
        <w:tab/>
      </w:r>
      <w:r w:rsidRPr="00286120">
        <w:rPr>
          <w:rFonts w:cs="David" w:hint="cs"/>
          <w:sz w:val="28"/>
          <w:szCs w:val="28"/>
          <w:rtl/>
        </w:rPr>
        <w:tab/>
      </w:r>
      <w:r w:rsidRPr="00286120">
        <w:rPr>
          <w:rFonts w:cs="David" w:hint="cs"/>
          <w:sz w:val="28"/>
          <w:szCs w:val="28"/>
          <w:rtl/>
        </w:rPr>
        <w:tab/>
      </w:r>
      <w:r w:rsidRPr="00286120">
        <w:rPr>
          <w:rFonts w:cs="David" w:hint="cs"/>
          <w:sz w:val="28"/>
          <w:szCs w:val="28"/>
          <w:rtl/>
        </w:rPr>
        <w:tab/>
      </w:r>
      <w:r w:rsidRPr="00286120">
        <w:rPr>
          <w:rFonts w:cs="David" w:hint="cs"/>
          <w:sz w:val="28"/>
          <w:szCs w:val="28"/>
          <w:rtl/>
        </w:rPr>
        <w:tab/>
      </w:r>
      <w:r w:rsidRPr="00286120">
        <w:rPr>
          <w:rFonts w:cs="David" w:hint="cs"/>
          <w:sz w:val="28"/>
          <w:szCs w:val="28"/>
          <w:rtl/>
        </w:rPr>
        <w:tab/>
      </w:r>
      <w:r w:rsidR="00CE63AA">
        <w:rPr>
          <w:rFonts w:cs="David" w:hint="cs"/>
          <w:sz w:val="28"/>
          <w:szCs w:val="28"/>
          <w:rtl/>
        </w:rPr>
        <w:t xml:space="preserve">             עפרה פרנקל</w:t>
      </w:r>
    </w:p>
    <w:p w:rsidR="007E6979" w:rsidRPr="00286120" w:rsidRDefault="007E6979" w:rsidP="00CE63AA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 w:hint="cs"/>
          <w:sz w:val="32"/>
          <w:szCs w:val="32"/>
        </w:rPr>
      </w:pPr>
      <w:r w:rsidRPr="00286120">
        <w:rPr>
          <w:rFonts w:cs="David" w:hint="cs"/>
          <w:sz w:val="28"/>
          <w:szCs w:val="28"/>
          <w:rtl/>
        </w:rPr>
        <w:t xml:space="preserve">                             </w:t>
      </w:r>
      <w:r>
        <w:rPr>
          <w:rFonts w:cs="David" w:hint="cs"/>
          <w:sz w:val="28"/>
          <w:szCs w:val="28"/>
          <w:rtl/>
        </w:rPr>
        <w:t xml:space="preserve">                    </w:t>
      </w:r>
      <w:r w:rsidRPr="00286120">
        <w:rPr>
          <w:rFonts w:cs="David" w:hint="cs"/>
          <w:sz w:val="28"/>
          <w:szCs w:val="28"/>
          <w:rtl/>
        </w:rPr>
        <w:t xml:space="preserve">  </w:t>
      </w:r>
      <w:r>
        <w:rPr>
          <w:rFonts w:cs="David" w:hint="cs"/>
          <w:sz w:val="28"/>
          <w:szCs w:val="28"/>
          <w:rtl/>
        </w:rPr>
        <w:t xml:space="preserve">   </w:t>
      </w:r>
      <w:r w:rsidRPr="00286120">
        <w:rPr>
          <w:rFonts w:cs="David" w:hint="cs"/>
          <w:sz w:val="28"/>
          <w:szCs w:val="28"/>
          <w:rtl/>
        </w:rPr>
        <w:t xml:space="preserve"> מנהל</w:t>
      </w:r>
      <w:r w:rsidR="00CE63AA">
        <w:rPr>
          <w:rFonts w:cs="David" w:hint="cs"/>
          <w:sz w:val="28"/>
          <w:szCs w:val="28"/>
          <w:rtl/>
        </w:rPr>
        <w:t>ת</w:t>
      </w:r>
      <w:r w:rsidRPr="00286120">
        <w:rPr>
          <w:rFonts w:cs="David" w:hint="cs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 xml:space="preserve">אגף בכיר </w:t>
      </w:r>
      <w:r w:rsidR="00CE63AA">
        <w:rPr>
          <w:rFonts w:cs="David" w:hint="cs"/>
          <w:sz w:val="28"/>
          <w:szCs w:val="28"/>
          <w:rtl/>
        </w:rPr>
        <w:t>טכנולוגיות דיגיטליות ומידע</w:t>
      </w:r>
      <w:r>
        <w:rPr>
          <w:rFonts w:cs="David" w:hint="cs"/>
          <w:sz w:val="28"/>
          <w:szCs w:val="28"/>
          <w:rtl/>
        </w:rPr>
        <w:t xml:space="preserve"> </w:t>
      </w:r>
    </w:p>
    <w:p w:rsidR="00AF680D" w:rsidRPr="007E6979" w:rsidRDefault="00AF680D" w:rsidP="00AF680D">
      <w:pPr>
        <w:jc w:val="right"/>
        <w:rPr>
          <w:rtl/>
        </w:rPr>
      </w:pPr>
    </w:p>
    <w:sectPr w:rsidR="00AF680D" w:rsidRPr="007E6979" w:rsidSect="00AF680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843" w:right="849" w:bottom="1440" w:left="993" w:header="708" w:footer="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4F47" w:rsidRDefault="002E4F47" w:rsidP="00ED449D">
      <w:r>
        <w:separator/>
      </w:r>
    </w:p>
  </w:endnote>
  <w:endnote w:type="continuationSeparator" w:id="0">
    <w:p w:rsidR="002E4F47" w:rsidRDefault="002E4F47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E651D5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 w:rsidRPr="00E651D5">
                            <w:rPr>
                              <w:b/>
                              <w:bCs/>
                              <w:sz w:val="24"/>
                              <w:szCs w:val="24"/>
                              <w:rtl/>
                              <w:lang w:bidi="he-IL"/>
                            </w:rPr>
                            <w:t>אגף בכיר טכנולוגיות דיגיטליות ומידע</w:t>
                          </w:r>
                          <w:r w:rsidR="0025349A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="0025349A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E651D5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 w:rsidRPr="00E651D5">
                      <w:rPr>
                        <w:b/>
                        <w:bCs/>
                        <w:sz w:val="24"/>
                        <w:szCs w:val="24"/>
                        <w:rtl/>
                        <w:lang w:bidi="he-IL"/>
                      </w:rPr>
                      <w:t>אגף בכיר טכנולוגיות דיגיטליות ומידע</w:t>
                    </w:r>
                    <w:r w:rsidR="0025349A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 w:rsidR="0025349A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="0025349A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68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4F47" w:rsidRDefault="002E4F47" w:rsidP="00ED449D">
      <w:r>
        <w:separator/>
      </w:r>
    </w:p>
  </w:footnote>
  <w:footnote w:type="continuationSeparator" w:id="0">
    <w:p w:rsidR="002E4F47" w:rsidRDefault="002E4F47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67" name="תמונה 67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8635CC7"/>
    <w:multiLevelType w:val="hybridMultilevel"/>
    <w:tmpl w:val="1C4A8C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27DD9"/>
    <w:rsid w:val="00061104"/>
    <w:rsid w:val="000944F6"/>
    <w:rsid w:val="000A709B"/>
    <w:rsid w:val="00114862"/>
    <w:rsid w:val="00165540"/>
    <w:rsid w:val="00181424"/>
    <w:rsid w:val="00192208"/>
    <w:rsid w:val="001E6DB1"/>
    <w:rsid w:val="00201407"/>
    <w:rsid w:val="0025349A"/>
    <w:rsid w:val="002720C6"/>
    <w:rsid w:val="002722B9"/>
    <w:rsid w:val="0027594D"/>
    <w:rsid w:val="002938E7"/>
    <w:rsid w:val="002B15F4"/>
    <w:rsid w:val="002E4F47"/>
    <w:rsid w:val="002F260A"/>
    <w:rsid w:val="002F7F88"/>
    <w:rsid w:val="00320F54"/>
    <w:rsid w:val="00361A74"/>
    <w:rsid w:val="00411C62"/>
    <w:rsid w:val="004476F7"/>
    <w:rsid w:val="004A79BA"/>
    <w:rsid w:val="004C1FFC"/>
    <w:rsid w:val="004E45E8"/>
    <w:rsid w:val="00582F55"/>
    <w:rsid w:val="005B5C75"/>
    <w:rsid w:val="005B7A68"/>
    <w:rsid w:val="00664C5C"/>
    <w:rsid w:val="00673DAD"/>
    <w:rsid w:val="006910D1"/>
    <w:rsid w:val="00705C53"/>
    <w:rsid w:val="00760B30"/>
    <w:rsid w:val="00773B25"/>
    <w:rsid w:val="0077459D"/>
    <w:rsid w:val="00796904"/>
    <w:rsid w:val="007B4823"/>
    <w:rsid w:val="007C0A4B"/>
    <w:rsid w:val="007E6979"/>
    <w:rsid w:val="007F13A9"/>
    <w:rsid w:val="0081730F"/>
    <w:rsid w:val="00854B11"/>
    <w:rsid w:val="00886D7C"/>
    <w:rsid w:val="008C652F"/>
    <w:rsid w:val="008D5339"/>
    <w:rsid w:val="008F32FD"/>
    <w:rsid w:val="00904204"/>
    <w:rsid w:val="009C177B"/>
    <w:rsid w:val="009D6ABC"/>
    <w:rsid w:val="009F523B"/>
    <w:rsid w:val="00A07308"/>
    <w:rsid w:val="00A13B9A"/>
    <w:rsid w:val="00A26FF0"/>
    <w:rsid w:val="00A357BA"/>
    <w:rsid w:val="00A53BD0"/>
    <w:rsid w:val="00A6301D"/>
    <w:rsid w:val="00A90EC5"/>
    <w:rsid w:val="00AB16AF"/>
    <w:rsid w:val="00AB50A7"/>
    <w:rsid w:val="00AD659F"/>
    <w:rsid w:val="00AF680D"/>
    <w:rsid w:val="00B129F0"/>
    <w:rsid w:val="00B94418"/>
    <w:rsid w:val="00C01558"/>
    <w:rsid w:val="00CA4637"/>
    <w:rsid w:val="00CA6033"/>
    <w:rsid w:val="00CB0F06"/>
    <w:rsid w:val="00CB3C24"/>
    <w:rsid w:val="00CE63AA"/>
    <w:rsid w:val="00D16C2F"/>
    <w:rsid w:val="00D61C4E"/>
    <w:rsid w:val="00DA4F36"/>
    <w:rsid w:val="00E651D5"/>
    <w:rsid w:val="00ED449D"/>
    <w:rsid w:val="00EF3A73"/>
    <w:rsid w:val="00F17B43"/>
    <w:rsid w:val="00F8211B"/>
    <w:rsid w:val="00FC3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2F260A"/>
    <w:pPr>
      <w:widowControl/>
      <w:adjustRightInd/>
      <w:spacing w:line="240" w:lineRule="auto"/>
      <w:ind w:left="720"/>
      <w:textAlignment w:val="auto"/>
    </w:pPr>
    <w:rPr>
      <w:rFonts w:cs="Times New Roman"/>
      <w:noProof w:val="0"/>
      <w:color w:val="auto"/>
      <w:sz w:val="24"/>
      <w:szCs w:val="24"/>
      <w:lang w:eastAsia="en-US"/>
    </w:rPr>
  </w:style>
  <w:style w:type="table" w:styleId="a8">
    <w:name w:val="Table Grid"/>
    <w:basedOn w:val="a1"/>
    <w:uiPriority w:val="39"/>
    <w:rsid w:val="00A07308"/>
    <w:pPr>
      <w:bidi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9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56BBFF-8778-4B8D-8000-978D4E21F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2</TotalTime>
  <Pages>1</Pages>
  <Words>79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3</cp:revision>
  <dcterms:created xsi:type="dcterms:W3CDTF">2020-01-27T12:53:00Z</dcterms:created>
  <dcterms:modified xsi:type="dcterms:W3CDTF">2020-01-27T12:54:00Z</dcterms:modified>
</cp:coreProperties>
</file>